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88A33" w14:textId="54DD7F8B" w:rsidR="00632E8F" w:rsidRDefault="004B3192">
      <w:r>
        <w:rPr>
          <w:b/>
        </w:rPr>
        <w:t>YEAR TWO HOMEWORK</w:t>
      </w:r>
      <w:r>
        <w:tab/>
      </w:r>
      <w:r>
        <w:tab/>
      </w:r>
      <w:r>
        <w:tab/>
      </w:r>
      <w:r>
        <w:tab/>
      </w:r>
      <w:r>
        <w:tab/>
        <w:t>Date set</w:t>
      </w:r>
      <w:r w:rsidR="003F029C">
        <w:t>:</w:t>
      </w:r>
      <w:r w:rsidR="00646D8A">
        <w:t xml:space="preserve"> </w:t>
      </w:r>
      <w:r w:rsidR="00A27979">
        <w:t>21st</w:t>
      </w:r>
      <w:r w:rsidR="00974533">
        <w:t xml:space="preserve"> June</w:t>
      </w:r>
      <w:r w:rsidR="00EA0820">
        <w:t xml:space="preserve"> </w:t>
      </w:r>
      <w:r w:rsidR="00397559">
        <w:t>2019</w:t>
      </w:r>
      <w:r>
        <w:t xml:space="preserve">     Date due:</w:t>
      </w:r>
      <w:r w:rsidR="001B0051">
        <w:t xml:space="preserve"> </w:t>
      </w:r>
      <w:r w:rsidR="00B616E0">
        <w:t>2</w:t>
      </w:r>
      <w:r w:rsidR="00A27979">
        <w:t>7</w:t>
      </w:r>
      <w:r w:rsidR="00937AE6" w:rsidRPr="00937AE6">
        <w:rPr>
          <w:vertAlign w:val="superscript"/>
        </w:rPr>
        <w:t>th</w:t>
      </w:r>
      <w:r w:rsidR="00937AE6">
        <w:t xml:space="preserve"> June</w:t>
      </w:r>
      <w:r w:rsidR="00397559">
        <w:t xml:space="preserve"> </w:t>
      </w:r>
      <w:r>
        <w:t>201</w:t>
      </w:r>
      <w:r w:rsidR="00397559">
        <w:t>9</w:t>
      </w:r>
    </w:p>
    <w:p w14:paraId="0FEA81CD" w14:textId="0F8C94F3" w:rsidR="00632E8F" w:rsidRDefault="004B3192" w:rsidP="00397559">
      <w:pPr>
        <w:pStyle w:val="Heading1"/>
        <w:jc w:val="left"/>
        <w:rPr>
          <w:sz w:val="46"/>
        </w:rPr>
      </w:pPr>
      <w:r w:rsidRPr="00397559">
        <w:rPr>
          <w:sz w:val="46"/>
        </w:rPr>
        <w:t>Look, Say, Cover, Write and Check!</w:t>
      </w:r>
      <w:r w:rsidR="00397559">
        <w:rPr>
          <w:sz w:val="46"/>
        </w:rPr>
        <w:t xml:space="preserve">   GROUP:__________________</w:t>
      </w:r>
    </w:p>
    <w:p w14:paraId="1F3AF2FD" w14:textId="025DE325" w:rsidR="00F30EF4" w:rsidRPr="00F30EF4" w:rsidRDefault="00F30EF4" w:rsidP="00F30EF4">
      <w:pPr>
        <w:rPr>
          <w:lang w:eastAsia="en-US"/>
        </w:rPr>
      </w:pPr>
      <w:r>
        <w:rPr>
          <w:lang w:eastAsia="en-US"/>
        </w:rPr>
        <w:t xml:space="preserve">Please practise your spellings on </w:t>
      </w:r>
      <w:r w:rsidRPr="00EF3928">
        <w:rPr>
          <w:i/>
          <w:u w:val="single"/>
          <w:lang w:eastAsia="en-US"/>
        </w:rPr>
        <w:t>five different days</w:t>
      </w:r>
      <w:r>
        <w:rPr>
          <w:lang w:eastAsia="en-US"/>
        </w:rPr>
        <w:t xml:space="preserve"> to </w:t>
      </w:r>
      <w:r w:rsidR="00602526">
        <w:rPr>
          <w:lang w:eastAsia="en-US"/>
        </w:rPr>
        <w:t>help you learn them really well.</w:t>
      </w:r>
    </w:p>
    <w:p w14:paraId="495B194A" w14:textId="45B34B8C" w:rsidR="00632E8F" w:rsidRDefault="004B3192">
      <w:r>
        <w:t xml:space="preserve">This week we are </w:t>
      </w:r>
      <w:r w:rsidR="00397559">
        <w:t>looking at</w:t>
      </w:r>
      <w:r w:rsidR="00415BA9">
        <w:t xml:space="preserve">: </w:t>
      </w:r>
      <w:r w:rsidR="00A27979">
        <w:t>time vocabulary.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2485"/>
        <w:gridCol w:w="2486"/>
        <w:gridCol w:w="2485"/>
        <w:gridCol w:w="2486"/>
        <w:gridCol w:w="2486"/>
      </w:tblGrid>
      <w:tr w:rsidR="00F30EF4" w14:paraId="73E0F367" w14:textId="77777777" w:rsidTr="00F30EF4">
        <w:trPr>
          <w:trHeight w:val="687"/>
        </w:trPr>
        <w:tc>
          <w:tcPr>
            <w:tcW w:w="2881" w:type="dxa"/>
          </w:tcPr>
          <w:p w14:paraId="46E5FAB5" w14:textId="77777777" w:rsidR="00F30EF4" w:rsidRDefault="00F30EF4"/>
        </w:tc>
        <w:tc>
          <w:tcPr>
            <w:tcW w:w="2485" w:type="dxa"/>
          </w:tcPr>
          <w:p w14:paraId="7FCFCEE3" w14:textId="24165EAD" w:rsidR="00F30EF4" w:rsidRDefault="00F30EF4">
            <w:pPr>
              <w:pStyle w:val="Heading3"/>
              <w:spacing w:line="276" w:lineRule="auto"/>
            </w:pPr>
            <w:r>
              <w:t>Day 1</w:t>
            </w:r>
          </w:p>
        </w:tc>
        <w:tc>
          <w:tcPr>
            <w:tcW w:w="2486" w:type="dxa"/>
          </w:tcPr>
          <w:p w14:paraId="6240D233" w14:textId="61C3E09E" w:rsidR="00F30EF4" w:rsidRDefault="00F30EF4">
            <w:pPr>
              <w:pStyle w:val="Heading3"/>
              <w:spacing w:line="276" w:lineRule="auto"/>
            </w:pPr>
            <w:r>
              <w:t>Day 2</w:t>
            </w:r>
          </w:p>
        </w:tc>
        <w:tc>
          <w:tcPr>
            <w:tcW w:w="2485" w:type="dxa"/>
          </w:tcPr>
          <w:p w14:paraId="6BCCD28E" w14:textId="04DE946C" w:rsidR="00F30EF4" w:rsidRDefault="00F30EF4">
            <w:pPr>
              <w:pStyle w:val="Heading3"/>
              <w:spacing w:line="276" w:lineRule="auto"/>
            </w:pPr>
            <w:r>
              <w:t>Day 3</w:t>
            </w:r>
          </w:p>
        </w:tc>
        <w:tc>
          <w:tcPr>
            <w:tcW w:w="2486" w:type="dxa"/>
          </w:tcPr>
          <w:p w14:paraId="2BB67E3C" w14:textId="06027327" w:rsidR="00F30EF4" w:rsidRDefault="00F30EF4">
            <w:pPr>
              <w:pStyle w:val="Heading3"/>
              <w:spacing w:line="276" w:lineRule="auto"/>
            </w:pPr>
            <w:r>
              <w:t>Day 4</w:t>
            </w:r>
          </w:p>
        </w:tc>
        <w:tc>
          <w:tcPr>
            <w:tcW w:w="2486" w:type="dxa"/>
          </w:tcPr>
          <w:p w14:paraId="131585F6" w14:textId="757473D4" w:rsidR="00F30EF4" w:rsidRDefault="00F30EF4">
            <w:pPr>
              <w:pStyle w:val="Heading3"/>
              <w:spacing w:line="276" w:lineRule="auto"/>
            </w:pPr>
            <w:r>
              <w:t>Day 5</w:t>
            </w:r>
          </w:p>
        </w:tc>
      </w:tr>
      <w:tr w:rsidR="00974533" w14:paraId="6F88CDC0" w14:textId="77777777" w:rsidTr="00F30EF4">
        <w:trPr>
          <w:trHeight w:val="661"/>
        </w:trPr>
        <w:tc>
          <w:tcPr>
            <w:tcW w:w="2881" w:type="dxa"/>
          </w:tcPr>
          <w:p w14:paraId="17E6A7B6" w14:textId="3643CB61" w:rsidR="00974533" w:rsidRPr="00A27979" w:rsidRDefault="00A27979" w:rsidP="00974533">
            <w:pPr>
              <w:ind w:left="30"/>
              <w:jc w:val="left"/>
              <w:rPr>
                <w:sz w:val="44"/>
                <w:szCs w:val="44"/>
              </w:rPr>
            </w:pPr>
            <w:r w:rsidRPr="00A27979">
              <w:rPr>
                <w:sz w:val="44"/>
                <w:szCs w:val="44"/>
              </w:rPr>
              <w:t>quarter</w:t>
            </w:r>
          </w:p>
        </w:tc>
        <w:tc>
          <w:tcPr>
            <w:tcW w:w="2485" w:type="dxa"/>
          </w:tcPr>
          <w:p w14:paraId="06BCBD2C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1B2027A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7515AC5A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5B81F513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23A3C7D3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</w:tr>
      <w:tr w:rsidR="00974533" w14:paraId="3B5CCE65" w14:textId="77777777" w:rsidTr="00F30EF4">
        <w:trPr>
          <w:trHeight w:val="699"/>
        </w:trPr>
        <w:tc>
          <w:tcPr>
            <w:tcW w:w="2881" w:type="dxa"/>
          </w:tcPr>
          <w:p w14:paraId="6E4A24A6" w14:textId="1EF40BCA" w:rsidR="00974533" w:rsidRPr="00A27979" w:rsidRDefault="00A27979" w:rsidP="00974533">
            <w:pPr>
              <w:ind w:left="30"/>
              <w:jc w:val="left"/>
              <w:rPr>
                <w:sz w:val="44"/>
                <w:szCs w:val="44"/>
              </w:rPr>
            </w:pPr>
            <w:r w:rsidRPr="00A27979">
              <w:rPr>
                <w:sz w:val="44"/>
                <w:szCs w:val="44"/>
              </w:rPr>
              <w:t>half</w:t>
            </w:r>
          </w:p>
        </w:tc>
        <w:tc>
          <w:tcPr>
            <w:tcW w:w="2485" w:type="dxa"/>
          </w:tcPr>
          <w:p w14:paraId="2D6CF5B5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481AEEE7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4C4BFF11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A84FF47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7B4200EF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</w:tr>
      <w:tr w:rsidR="00974533" w14:paraId="7F7861C1" w14:textId="77777777" w:rsidTr="00F30EF4">
        <w:trPr>
          <w:trHeight w:val="695"/>
        </w:trPr>
        <w:tc>
          <w:tcPr>
            <w:tcW w:w="2881" w:type="dxa"/>
          </w:tcPr>
          <w:p w14:paraId="7266C8DD" w14:textId="0AE7F27E" w:rsidR="00974533" w:rsidRPr="00A27979" w:rsidRDefault="00A27979" w:rsidP="00974533">
            <w:pPr>
              <w:ind w:left="30"/>
              <w:jc w:val="left"/>
              <w:rPr>
                <w:sz w:val="44"/>
                <w:szCs w:val="44"/>
              </w:rPr>
            </w:pPr>
            <w:r w:rsidRPr="00A27979">
              <w:rPr>
                <w:sz w:val="44"/>
                <w:szCs w:val="44"/>
              </w:rPr>
              <w:t>after</w:t>
            </w:r>
          </w:p>
        </w:tc>
        <w:tc>
          <w:tcPr>
            <w:tcW w:w="2485" w:type="dxa"/>
          </w:tcPr>
          <w:p w14:paraId="6C34ADC2" w14:textId="77777777" w:rsidR="00974533" w:rsidRDefault="00974533" w:rsidP="00974533">
            <w:pPr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486" w:type="dxa"/>
          </w:tcPr>
          <w:p w14:paraId="3BFAE5D6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23500E0C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5137AAE4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5FA3C012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</w:tr>
      <w:tr w:rsidR="00974533" w14:paraId="45457F6F" w14:textId="77777777" w:rsidTr="00F30EF4">
        <w:trPr>
          <w:trHeight w:val="691"/>
        </w:trPr>
        <w:tc>
          <w:tcPr>
            <w:tcW w:w="2881" w:type="dxa"/>
          </w:tcPr>
          <w:p w14:paraId="484B2319" w14:textId="0129CF4A" w:rsidR="00974533" w:rsidRPr="00A27979" w:rsidRDefault="00A27979" w:rsidP="00974533">
            <w:pPr>
              <w:ind w:left="30"/>
              <w:jc w:val="left"/>
              <w:rPr>
                <w:sz w:val="44"/>
                <w:szCs w:val="44"/>
              </w:rPr>
            </w:pPr>
            <w:r w:rsidRPr="00A27979">
              <w:rPr>
                <w:sz w:val="44"/>
                <w:szCs w:val="44"/>
              </w:rPr>
              <w:t>second</w:t>
            </w:r>
          </w:p>
        </w:tc>
        <w:tc>
          <w:tcPr>
            <w:tcW w:w="2485" w:type="dxa"/>
          </w:tcPr>
          <w:p w14:paraId="058E44D6" w14:textId="5560328D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3DF3758C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3FF1515A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27CACD34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2A2EFFC3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</w:tr>
      <w:tr w:rsidR="00974533" w14:paraId="76FBEB13" w14:textId="77777777" w:rsidTr="00F30EF4">
        <w:trPr>
          <w:trHeight w:val="715"/>
        </w:trPr>
        <w:tc>
          <w:tcPr>
            <w:tcW w:w="2881" w:type="dxa"/>
          </w:tcPr>
          <w:p w14:paraId="16369726" w14:textId="321F9295" w:rsidR="00974533" w:rsidRPr="00A27979" w:rsidRDefault="00A27979" w:rsidP="00974533">
            <w:pPr>
              <w:ind w:left="30"/>
              <w:jc w:val="left"/>
              <w:rPr>
                <w:sz w:val="44"/>
                <w:szCs w:val="44"/>
              </w:rPr>
            </w:pPr>
            <w:r w:rsidRPr="00A27979">
              <w:rPr>
                <w:sz w:val="44"/>
                <w:szCs w:val="44"/>
              </w:rPr>
              <w:t>minute</w:t>
            </w:r>
          </w:p>
        </w:tc>
        <w:tc>
          <w:tcPr>
            <w:tcW w:w="2485" w:type="dxa"/>
          </w:tcPr>
          <w:p w14:paraId="47514DC4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521448D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384FA1BA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61FC2181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209E2FE7" w14:textId="77777777" w:rsidR="00974533" w:rsidRDefault="00974533" w:rsidP="00974533">
            <w:pPr>
              <w:rPr>
                <w:sz w:val="16"/>
                <w:szCs w:val="16"/>
              </w:rPr>
            </w:pPr>
          </w:p>
        </w:tc>
      </w:tr>
      <w:tr w:rsidR="0093019D" w14:paraId="5941D8F5" w14:textId="77777777" w:rsidTr="00F30EF4">
        <w:trPr>
          <w:trHeight w:val="683"/>
        </w:trPr>
        <w:tc>
          <w:tcPr>
            <w:tcW w:w="2881" w:type="dxa"/>
          </w:tcPr>
          <w:p w14:paraId="3976418C" w14:textId="434FC3E7" w:rsidR="0093019D" w:rsidRPr="00A27979" w:rsidRDefault="00A27979" w:rsidP="00A27979">
            <w:pPr>
              <w:rPr>
                <w:sz w:val="44"/>
                <w:szCs w:val="44"/>
              </w:rPr>
            </w:pPr>
            <w:r w:rsidRPr="00A27979">
              <w:rPr>
                <w:sz w:val="44"/>
                <w:szCs w:val="44"/>
              </w:rPr>
              <w:t>hour</w:t>
            </w:r>
          </w:p>
        </w:tc>
        <w:tc>
          <w:tcPr>
            <w:tcW w:w="2485" w:type="dxa"/>
          </w:tcPr>
          <w:p w14:paraId="08BD6544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64E2872A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61684F91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79C14A6F" w14:textId="40390ADC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07517F96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</w:tr>
      <w:tr w:rsidR="0093019D" w14:paraId="77A5A546" w14:textId="77777777" w:rsidTr="00F30EF4">
        <w:trPr>
          <w:trHeight w:val="707"/>
        </w:trPr>
        <w:tc>
          <w:tcPr>
            <w:tcW w:w="2881" w:type="dxa"/>
          </w:tcPr>
          <w:p w14:paraId="4E2D06BF" w14:textId="77777777" w:rsidR="0093019D" w:rsidRDefault="0093019D" w:rsidP="0093019D">
            <w:pPr>
              <w:ind w:left="30"/>
              <w:rPr>
                <w:sz w:val="36"/>
                <w:szCs w:val="16"/>
              </w:rPr>
            </w:pPr>
          </w:p>
        </w:tc>
        <w:tc>
          <w:tcPr>
            <w:tcW w:w="2485" w:type="dxa"/>
          </w:tcPr>
          <w:p w14:paraId="30689BC3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382C6188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19A66225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F0FE0B6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3F2C7398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</w:tr>
      <w:tr w:rsidR="0093019D" w14:paraId="56CDB777" w14:textId="77777777" w:rsidTr="00F30EF4">
        <w:trPr>
          <w:trHeight w:val="703"/>
        </w:trPr>
        <w:tc>
          <w:tcPr>
            <w:tcW w:w="2881" w:type="dxa"/>
          </w:tcPr>
          <w:p w14:paraId="28C271EE" w14:textId="77777777" w:rsidR="0093019D" w:rsidRDefault="0093019D" w:rsidP="0093019D">
            <w:pPr>
              <w:ind w:left="30"/>
              <w:rPr>
                <w:sz w:val="36"/>
                <w:szCs w:val="16"/>
              </w:rPr>
            </w:pPr>
          </w:p>
        </w:tc>
        <w:tc>
          <w:tcPr>
            <w:tcW w:w="2485" w:type="dxa"/>
          </w:tcPr>
          <w:p w14:paraId="469988E8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0B261722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4F522793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DC52366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2EEBB03C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</w:tr>
      <w:tr w:rsidR="0093019D" w14:paraId="2917B5C9" w14:textId="77777777" w:rsidTr="00F30EF4">
        <w:trPr>
          <w:trHeight w:val="699"/>
        </w:trPr>
        <w:tc>
          <w:tcPr>
            <w:tcW w:w="2881" w:type="dxa"/>
          </w:tcPr>
          <w:p w14:paraId="2D043456" w14:textId="77777777" w:rsidR="0093019D" w:rsidRDefault="0093019D" w:rsidP="0093019D">
            <w:pPr>
              <w:ind w:left="30"/>
              <w:rPr>
                <w:sz w:val="36"/>
                <w:szCs w:val="16"/>
              </w:rPr>
            </w:pPr>
          </w:p>
        </w:tc>
        <w:tc>
          <w:tcPr>
            <w:tcW w:w="2485" w:type="dxa"/>
          </w:tcPr>
          <w:p w14:paraId="1558947F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02458A08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40CD09BB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4FB26F3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021204DC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</w:tr>
      <w:tr w:rsidR="0093019D" w14:paraId="75C8298E" w14:textId="77777777" w:rsidTr="00F30EF4">
        <w:trPr>
          <w:trHeight w:val="705"/>
        </w:trPr>
        <w:tc>
          <w:tcPr>
            <w:tcW w:w="2881" w:type="dxa"/>
          </w:tcPr>
          <w:p w14:paraId="0DA5A94B" w14:textId="77777777" w:rsidR="0093019D" w:rsidRDefault="0093019D" w:rsidP="0093019D">
            <w:pPr>
              <w:ind w:left="30"/>
              <w:rPr>
                <w:sz w:val="36"/>
                <w:szCs w:val="16"/>
              </w:rPr>
            </w:pPr>
          </w:p>
        </w:tc>
        <w:tc>
          <w:tcPr>
            <w:tcW w:w="2485" w:type="dxa"/>
          </w:tcPr>
          <w:p w14:paraId="275C5F34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DBD0B86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5" w:type="dxa"/>
          </w:tcPr>
          <w:p w14:paraId="786FC34B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72A411DC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  <w:tc>
          <w:tcPr>
            <w:tcW w:w="2486" w:type="dxa"/>
          </w:tcPr>
          <w:p w14:paraId="1B4E2607" w14:textId="77777777" w:rsidR="0093019D" w:rsidRDefault="0093019D" w:rsidP="0093019D">
            <w:pPr>
              <w:rPr>
                <w:sz w:val="16"/>
                <w:szCs w:val="16"/>
              </w:rPr>
            </w:pPr>
          </w:p>
        </w:tc>
      </w:tr>
    </w:tbl>
    <w:p w14:paraId="1AEF218D" w14:textId="77777777" w:rsidR="004B3192" w:rsidRDefault="004B3192"/>
    <w:sectPr w:rsidR="004B3192">
      <w:pgSz w:w="16838" w:h="11906" w:orient="landscape" w:code="9"/>
      <w:pgMar w:top="567" w:right="1361" w:bottom="567" w:left="737" w:header="397" w:footer="794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B612B" w14:textId="77777777" w:rsidR="001305E4" w:rsidRDefault="001305E4">
      <w:r>
        <w:separator/>
      </w:r>
    </w:p>
  </w:endnote>
  <w:endnote w:type="continuationSeparator" w:id="0">
    <w:p w14:paraId="3C4B9271" w14:textId="77777777" w:rsidR="001305E4" w:rsidRDefault="00130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2343E744-2181-4D0B-9110-13657FF35015}"/>
    <w:embedBold r:id="rId2" w:fontKey="{7A81ED70-8985-4FB7-AFA0-D831C89698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66743C-2F63-45E8-B4C1-529394513F97}"/>
    <w:embedBold r:id="rId4" w:fontKey="{71E84CD7-B26F-49AE-9BE3-FB61048157A6}"/>
    <w:embedItalic r:id="rId5" w:fontKey="{D1D74C22-0513-4AC2-BFF0-2BF4D17D1186}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6" w:fontKey="{F83A4D28-4B09-46E5-964D-B3ED59801785}"/>
    <w:embedBold r:id="rId7" w:fontKey="{DD053C39-798F-4FB6-9AB0-5FDD5819BF80}"/>
    <w:embedItalic r:id="rId8" w:fontKey="{FCC4D1C1-14EB-4786-A414-7ABDC45CFE6B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EA047FB4-8066-4630-92F3-D2D001A400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41A6D" w14:textId="77777777" w:rsidR="001305E4" w:rsidRDefault="001305E4">
      <w:r>
        <w:separator/>
      </w:r>
    </w:p>
  </w:footnote>
  <w:footnote w:type="continuationSeparator" w:id="0">
    <w:p w14:paraId="1BA51866" w14:textId="77777777" w:rsidR="001305E4" w:rsidRDefault="00130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6F2"/>
    <w:rsid w:val="000366F2"/>
    <w:rsid w:val="000F02EB"/>
    <w:rsid w:val="001305E4"/>
    <w:rsid w:val="001A2AE8"/>
    <w:rsid w:val="001B0051"/>
    <w:rsid w:val="001D0627"/>
    <w:rsid w:val="002768EF"/>
    <w:rsid w:val="002B4C55"/>
    <w:rsid w:val="003039D9"/>
    <w:rsid w:val="00304644"/>
    <w:rsid w:val="0033685A"/>
    <w:rsid w:val="00345206"/>
    <w:rsid w:val="00355213"/>
    <w:rsid w:val="00397559"/>
    <w:rsid w:val="00397C8A"/>
    <w:rsid w:val="003B3871"/>
    <w:rsid w:val="003F029C"/>
    <w:rsid w:val="004115C4"/>
    <w:rsid w:val="00415BA9"/>
    <w:rsid w:val="00417A33"/>
    <w:rsid w:val="004215B9"/>
    <w:rsid w:val="004960BD"/>
    <w:rsid w:val="004B3192"/>
    <w:rsid w:val="004D1A99"/>
    <w:rsid w:val="004D72FE"/>
    <w:rsid w:val="00525847"/>
    <w:rsid w:val="0055086B"/>
    <w:rsid w:val="00552417"/>
    <w:rsid w:val="00597CD8"/>
    <w:rsid w:val="005E04B8"/>
    <w:rsid w:val="00602526"/>
    <w:rsid w:val="00632E8F"/>
    <w:rsid w:val="00646D8A"/>
    <w:rsid w:val="00687C41"/>
    <w:rsid w:val="0071416E"/>
    <w:rsid w:val="00783A5C"/>
    <w:rsid w:val="007E75BB"/>
    <w:rsid w:val="00800F3C"/>
    <w:rsid w:val="008237A3"/>
    <w:rsid w:val="008D5F5D"/>
    <w:rsid w:val="008E190B"/>
    <w:rsid w:val="008E6FFD"/>
    <w:rsid w:val="008F225A"/>
    <w:rsid w:val="0090001D"/>
    <w:rsid w:val="0092111F"/>
    <w:rsid w:val="00923BAE"/>
    <w:rsid w:val="00925042"/>
    <w:rsid w:val="0093019D"/>
    <w:rsid w:val="00937AE6"/>
    <w:rsid w:val="0096097C"/>
    <w:rsid w:val="00974533"/>
    <w:rsid w:val="009B2794"/>
    <w:rsid w:val="009D23A6"/>
    <w:rsid w:val="009F146F"/>
    <w:rsid w:val="00A27979"/>
    <w:rsid w:val="00A62AA0"/>
    <w:rsid w:val="00A709CB"/>
    <w:rsid w:val="00AE75F3"/>
    <w:rsid w:val="00B07F30"/>
    <w:rsid w:val="00B616E0"/>
    <w:rsid w:val="00B816F1"/>
    <w:rsid w:val="00B9579A"/>
    <w:rsid w:val="00C20734"/>
    <w:rsid w:val="00C21739"/>
    <w:rsid w:val="00CD1A77"/>
    <w:rsid w:val="00DC345E"/>
    <w:rsid w:val="00E26532"/>
    <w:rsid w:val="00E31209"/>
    <w:rsid w:val="00EA0820"/>
    <w:rsid w:val="00EB1357"/>
    <w:rsid w:val="00EF26A1"/>
    <w:rsid w:val="00EF3928"/>
    <w:rsid w:val="00F065C8"/>
    <w:rsid w:val="00F30EF4"/>
    <w:rsid w:val="00F50FD8"/>
    <w:rsid w:val="00F5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66DDF7"/>
  <w15:chartTrackingRefBased/>
  <w15:docId w15:val="{9B97FE69-2272-4CBF-BFF1-7A6D3CDF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pPr>
      <w:suppressAutoHyphens/>
      <w:autoSpaceDE w:val="0"/>
      <w:autoSpaceDN w:val="0"/>
      <w:adjustRightInd w:val="0"/>
      <w:spacing w:after="160" w:line="259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qFormat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qFormat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qFormat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ListParagraph1">
    <w:name w:val="List Paragraph1"/>
    <w:aliases w:val="Indented Bullets - Twinkl"/>
    <w:basedOn w:val="Normal"/>
    <w:qFormat/>
    <w:pPr>
      <w:numPr>
        <w:numId w:val="6"/>
      </w:numPr>
      <w:ind w:left="714" w:hanging="357"/>
    </w:pPr>
  </w:style>
  <w:style w:type="paragraph" w:styleId="Header">
    <w:name w:val="header"/>
    <w:basedOn w:val="Normal"/>
    <w:semiHidden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semiHidden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qFormat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qFormat/>
    <w:pPr>
      <w:numPr>
        <w:numId w:val="5"/>
      </w:numPr>
      <w:ind w:left="357" w:hanging="357"/>
      <w:jc w:val="left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qFormat/>
    <w:pPr>
      <w:numPr>
        <w:numId w:val="4"/>
      </w:numPr>
      <w:ind w:left="357" w:hanging="357"/>
      <w:jc w:val="left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qFormat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qFormat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qFormat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sz w:val="16"/>
      <w:szCs w:val="16"/>
    </w:rPr>
  </w:style>
  <w:style w:type="paragraph" w:customStyle="1" w:styleId="KS2BodyCopy">
    <w:name w:val="KS2 Body Copy"/>
    <w:basedOn w:val="Normal"/>
    <w:pPr>
      <w:spacing w:after="170" w:line="360" w:lineRule="atLeast"/>
    </w:pPr>
    <w:rPr>
      <w:color w:val="1313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templates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</TotalTime>
  <Pages>1</Pages>
  <Words>61</Words>
  <Characters>348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TWO HOMEWORK</vt:lpstr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TWO HOMEWORK</dc:title>
  <dc:subject/>
  <dc:creator>Georgia Chappell</dc:creator>
  <cp:keywords/>
  <cp:lastModifiedBy>Francine Baskerville</cp:lastModifiedBy>
  <cp:revision>2</cp:revision>
  <cp:lastPrinted>2019-06-11T17:03:00Z</cp:lastPrinted>
  <dcterms:created xsi:type="dcterms:W3CDTF">2019-06-18T16:24:00Z</dcterms:created>
  <dcterms:modified xsi:type="dcterms:W3CDTF">2019-06-18T16:24:00Z</dcterms:modified>
</cp:coreProperties>
</file>